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76A10" w14:textId="77777777" w:rsidR="002B4E7E" w:rsidRPr="006C0FC2" w:rsidRDefault="002B4E7E">
      <w:pPr>
        <w:tabs>
          <w:tab w:val="left" w:pos="8460"/>
        </w:tabs>
        <w:jc w:val="right"/>
        <w:rPr>
          <w:rFonts w:cs="Open Sans"/>
        </w:rPr>
      </w:pPr>
    </w:p>
    <w:p w14:paraId="223CE41F" w14:textId="17D4E7A2" w:rsidR="002B4E7E" w:rsidRPr="00014FBF" w:rsidRDefault="000F69C6">
      <w:pPr>
        <w:tabs>
          <w:tab w:val="left" w:pos="8460"/>
        </w:tabs>
        <w:contextualSpacing/>
        <w:rPr>
          <w:sz w:val="24"/>
          <w:szCs w:val="24"/>
        </w:rPr>
      </w:pPr>
      <w:r>
        <w:rPr>
          <w:sz w:val="24"/>
          <w:szCs w:val="24"/>
        </w:rPr>
        <w:t>Harjavallan s</w:t>
      </w:r>
      <w:r w:rsidR="00CB5116" w:rsidRPr="00014FBF">
        <w:rPr>
          <w:sz w:val="24"/>
          <w:szCs w:val="24"/>
        </w:rPr>
        <w:t xml:space="preserve">eurakunta </w:t>
      </w:r>
      <w:r w:rsidR="00EA78A4" w:rsidRPr="00014FBF">
        <w:rPr>
          <w:sz w:val="24"/>
          <w:szCs w:val="24"/>
        </w:rPr>
        <w:tab/>
      </w:r>
      <w:r w:rsidR="00BD1504" w:rsidRPr="00014FBF">
        <w:rPr>
          <w:sz w:val="24"/>
          <w:szCs w:val="24"/>
        </w:rPr>
        <w:tab/>
      </w:r>
      <w:r w:rsidR="00EA78A4" w:rsidRPr="00014FBF">
        <w:rPr>
          <w:b/>
          <w:bCs/>
          <w:sz w:val="24"/>
          <w:szCs w:val="24"/>
        </w:rPr>
        <w:t>Pöytäkirja 2</w:t>
      </w:r>
    </w:p>
    <w:p w14:paraId="150839DA" w14:textId="2E3691AE" w:rsidR="002B4E7E" w:rsidRPr="00C10550" w:rsidRDefault="002B4E7E" w:rsidP="00A92A8D">
      <w:pPr>
        <w:pStyle w:val="Otsikko1"/>
        <w:spacing w:before="200"/>
      </w:pPr>
      <w:r>
        <w:tab/>
      </w:r>
      <w:r w:rsidR="007229ED">
        <w:tab/>
      </w:r>
      <w:r w:rsidRPr="00EC04AA">
        <w:t>VALITUSOSOITUS</w:t>
      </w:r>
    </w:p>
    <w:p w14:paraId="77A029B2" w14:textId="076796C5" w:rsidR="002B4E7E" w:rsidRPr="00014FBF" w:rsidRDefault="002B4E7E">
      <w:pPr>
        <w:tabs>
          <w:tab w:val="clear" w:pos="5041"/>
          <w:tab w:val="clear" w:pos="7558"/>
          <w:tab w:val="left" w:pos="5040"/>
          <w:tab w:val="left" w:pos="7560"/>
        </w:tabs>
        <w:contextualSpacing/>
        <w:rPr>
          <w:rFonts w:cs="Open Sans"/>
          <w:sz w:val="24"/>
          <w:szCs w:val="24"/>
        </w:rPr>
      </w:pPr>
      <w:r w:rsidRPr="00014FBF">
        <w:rPr>
          <w:sz w:val="24"/>
          <w:szCs w:val="24"/>
        </w:rPr>
        <w:t>Vaalilautakunta</w:t>
      </w:r>
      <w:r w:rsidR="00BD1504">
        <w:tab/>
      </w:r>
      <w:r w:rsidRPr="00014FBF">
        <w:rPr>
          <w:sz w:val="24"/>
          <w:szCs w:val="24"/>
        </w:rPr>
        <w:t>Kokouspäivämäärä</w:t>
      </w:r>
      <w:r w:rsidRPr="00014FBF">
        <w:rPr>
          <w:sz w:val="24"/>
          <w:szCs w:val="24"/>
        </w:rPr>
        <w:tab/>
        <w:t>Pykälä</w:t>
      </w:r>
    </w:p>
    <w:p w14:paraId="566C9922" w14:textId="41FEC155" w:rsidR="002B4E7E" w:rsidRPr="00014FBF" w:rsidRDefault="007229ED" w:rsidP="0093318A">
      <w:pPr>
        <w:contextualSpacing/>
        <w:rPr>
          <w:sz w:val="24"/>
          <w:szCs w:val="24"/>
        </w:rPr>
      </w:pPr>
      <w:r w:rsidRPr="00014FBF">
        <w:rPr>
          <w:sz w:val="24"/>
          <w:szCs w:val="24"/>
        </w:rPr>
        <w:tab/>
      </w:r>
      <w:r w:rsidRPr="00014FBF">
        <w:rPr>
          <w:sz w:val="24"/>
          <w:szCs w:val="24"/>
        </w:rPr>
        <w:tab/>
      </w:r>
      <w:r w:rsidR="00EA78A4" w:rsidRPr="00014FBF">
        <w:rPr>
          <w:sz w:val="24"/>
          <w:szCs w:val="24"/>
        </w:rPr>
        <w:t>1</w:t>
      </w:r>
      <w:r w:rsidR="00753963" w:rsidRPr="00014FBF">
        <w:rPr>
          <w:sz w:val="24"/>
          <w:szCs w:val="24"/>
        </w:rPr>
        <w:t>6</w:t>
      </w:r>
      <w:r w:rsidR="00EA78A4" w:rsidRPr="00014FBF">
        <w:rPr>
          <w:sz w:val="24"/>
          <w:szCs w:val="24"/>
        </w:rPr>
        <w:t>.9.20</w:t>
      </w:r>
      <w:r w:rsidR="00753963" w:rsidRPr="00014FBF">
        <w:rPr>
          <w:sz w:val="24"/>
          <w:szCs w:val="24"/>
        </w:rPr>
        <w:t>2</w:t>
      </w:r>
      <w:r w:rsidR="001D0786" w:rsidRPr="00014FBF">
        <w:rPr>
          <w:sz w:val="24"/>
          <w:szCs w:val="24"/>
        </w:rPr>
        <w:t>6</w:t>
      </w:r>
    </w:p>
    <w:p w14:paraId="3A25E89B" w14:textId="250F9394" w:rsidR="002B4E7E" w:rsidRDefault="002B4E7E" w:rsidP="001E090C">
      <w:pPr>
        <w:pStyle w:val="Otsikko2"/>
        <w:spacing w:before="400"/>
      </w:pPr>
      <w:r w:rsidRPr="000C539B">
        <w:t>MUUTOKSENHAKUKIELLOT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838"/>
        <w:gridCol w:w="8073"/>
      </w:tblGrid>
      <w:tr w:rsidR="00E36B2D" w14:paraId="56FE5BE8" w14:textId="77777777" w:rsidTr="004E2238">
        <w:tc>
          <w:tcPr>
            <w:tcW w:w="1838" w:type="dxa"/>
            <w:vMerge w:val="restart"/>
          </w:tcPr>
          <w:p w14:paraId="1117787A" w14:textId="3E10C4E5" w:rsidR="00E36B2D" w:rsidRPr="00E36B2D" w:rsidRDefault="00E36B2D" w:rsidP="00C8716B">
            <w:pPr>
              <w:spacing w:before="40" w:after="40"/>
              <w:rPr>
                <w:b/>
                <w:bCs/>
              </w:rPr>
            </w:pPr>
            <w:r w:rsidRPr="00E36B2D">
              <w:rPr>
                <w:b/>
                <w:bCs/>
              </w:rPr>
              <w:t xml:space="preserve">Kieltojen </w:t>
            </w:r>
            <w:r w:rsidR="00C8716B">
              <w:rPr>
                <w:b/>
                <w:bCs/>
              </w:rPr>
              <w:br/>
            </w:r>
            <w:r w:rsidRPr="00E36B2D">
              <w:rPr>
                <w:b/>
                <w:bCs/>
              </w:rPr>
              <w:t>perusteet</w:t>
            </w:r>
          </w:p>
        </w:tc>
        <w:tc>
          <w:tcPr>
            <w:tcW w:w="8073" w:type="dxa"/>
          </w:tcPr>
          <w:p w14:paraId="7D3489E7" w14:textId="1230D731" w:rsidR="0080641A" w:rsidRPr="00D4215E" w:rsidRDefault="0080641A" w:rsidP="0080641A">
            <w:pPr>
              <w:spacing w:before="40" w:after="40"/>
            </w:pPr>
            <w:r w:rsidRPr="00D4215E">
              <w:t xml:space="preserve">Seuraavista päätöksistä ei kirkkolain </w:t>
            </w:r>
            <w:r w:rsidR="008476ED">
              <w:t>1</w:t>
            </w:r>
            <w:r w:rsidRPr="00D4215E">
              <w:t xml:space="preserve">2 luvun </w:t>
            </w:r>
            <w:r w:rsidR="008476ED">
              <w:t>4</w:t>
            </w:r>
            <w:r w:rsidRPr="00D4215E">
              <w:t xml:space="preserve"> §:n mukaan saa tehdä</w:t>
            </w:r>
            <w:r w:rsidR="00D3757F">
              <w:t xml:space="preserve"> oikaisuvaatimusta eikä</w:t>
            </w:r>
            <w:r w:rsidRPr="00D4215E">
              <w:t xml:space="preserve"> kirkollisvalitusta, koska päätös koskee vain valmistelua tai täytäntöönpanoa.</w:t>
            </w:r>
          </w:p>
          <w:p w14:paraId="4C759C6A" w14:textId="331EAD29" w:rsidR="00E36B2D" w:rsidRDefault="0080641A" w:rsidP="00C8716B">
            <w:pPr>
              <w:spacing w:before="400" w:after="200"/>
            </w:pPr>
            <w:r w:rsidRPr="00D4215E">
              <w:t>Pykälät</w:t>
            </w:r>
            <w:r w:rsidR="009920C9">
              <w:t xml:space="preserve">: </w:t>
            </w:r>
            <w:proofErr w:type="gramStart"/>
            <w:r w:rsidR="009920C9">
              <w:t>1-4</w:t>
            </w:r>
            <w:proofErr w:type="gramEnd"/>
            <w:r w:rsidR="009920C9">
              <w:t xml:space="preserve">, 7, </w:t>
            </w:r>
            <w:proofErr w:type="gramStart"/>
            <w:r w:rsidR="009920C9">
              <w:t>8-10</w:t>
            </w:r>
            <w:proofErr w:type="gramEnd"/>
          </w:p>
        </w:tc>
      </w:tr>
      <w:tr w:rsidR="00E36B2D" w14:paraId="5489CBC1" w14:textId="77777777" w:rsidTr="004E2238">
        <w:tc>
          <w:tcPr>
            <w:tcW w:w="1838" w:type="dxa"/>
            <w:vMerge/>
          </w:tcPr>
          <w:p w14:paraId="7718C578" w14:textId="77777777" w:rsidR="00E36B2D" w:rsidRDefault="00E36B2D" w:rsidP="00E36B2D"/>
        </w:tc>
        <w:tc>
          <w:tcPr>
            <w:tcW w:w="8073" w:type="dxa"/>
          </w:tcPr>
          <w:p w14:paraId="712E9FF2" w14:textId="2D9BD666" w:rsidR="0080641A" w:rsidRPr="00D4215E" w:rsidRDefault="0080641A" w:rsidP="0080641A">
            <w:pPr>
              <w:spacing w:before="40" w:after="40"/>
            </w:pPr>
            <w:r w:rsidRPr="00D4215E">
              <w:t xml:space="preserve">Seuraavista päätöksistä ei saa tehdä kirkollisvalitusta kirkkolain </w:t>
            </w:r>
            <w:r w:rsidR="004C508F">
              <w:t>1</w:t>
            </w:r>
            <w:r w:rsidRPr="00D4215E">
              <w:t xml:space="preserve">2 luvun </w:t>
            </w:r>
            <w:r w:rsidR="004C508F">
              <w:t>2</w:t>
            </w:r>
            <w:r w:rsidRPr="00D4215E">
              <w:t xml:space="preserve"> §:n </w:t>
            </w:r>
            <w:r w:rsidR="004C508F">
              <w:t xml:space="preserve">2 </w:t>
            </w:r>
            <w:proofErr w:type="spellStart"/>
            <w:r w:rsidR="004C508F">
              <w:t>mom</w:t>
            </w:r>
            <w:r w:rsidR="003E7213">
              <w:t>:n</w:t>
            </w:r>
            <w:proofErr w:type="spellEnd"/>
            <w:r w:rsidRPr="00D4215E">
              <w:t xml:space="preserve"> perusteella</w:t>
            </w:r>
            <w:r w:rsidR="003E7213">
              <w:t>.</w:t>
            </w:r>
          </w:p>
          <w:p w14:paraId="0C5C85E8" w14:textId="5F3449EC" w:rsidR="00E36B2D" w:rsidRDefault="0080641A" w:rsidP="00C8716B">
            <w:pPr>
              <w:spacing w:before="400" w:after="200"/>
            </w:pPr>
            <w:r w:rsidRPr="00D4215E">
              <w:t xml:space="preserve">Pykälät </w:t>
            </w:r>
          </w:p>
        </w:tc>
      </w:tr>
    </w:tbl>
    <w:p w14:paraId="60BC0F37" w14:textId="189F3AD2" w:rsidR="005664B4" w:rsidRPr="005664B4" w:rsidRDefault="002B4E7E" w:rsidP="005664B4">
      <w:pPr>
        <w:pStyle w:val="Otsikko2"/>
        <w:spacing w:before="400"/>
      </w:pPr>
      <w:r w:rsidRPr="00D4215E">
        <w:t>VALITUSOSOITUS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7"/>
        <w:gridCol w:w="8074"/>
      </w:tblGrid>
      <w:tr w:rsidR="00F15BA6" w14:paraId="17712D3E" w14:textId="77777777" w:rsidTr="00F15BA6">
        <w:tc>
          <w:tcPr>
            <w:tcW w:w="1767" w:type="dxa"/>
            <w:vMerge w:val="restart"/>
          </w:tcPr>
          <w:p w14:paraId="1997B6BF" w14:textId="0B6EBE56" w:rsidR="00F15BA6" w:rsidRDefault="00F15BA6" w:rsidP="00C8716B">
            <w:r w:rsidRPr="007B64AD">
              <w:rPr>
                <w:b/>
                <w:bCs/>
              </w:rPr>
              <w:t>Valitu</w:t>
            </w:r>
            <w:r>
              <w:rPr>
                <w:b/>
                <w:bCs/>
              </w:rPr>
              <w:t>s</w:t>
            </w:r>
            <w:r w:rsidRPr="007B64AD">
              <w:rPr>
                <w:b/>
                <w:bCs/>
              </w:rPr>
              <w:t>viranomainen</w:t>
            </w:r>
            <w:r w:rsidR="00CA69BC">
              <w:rPr>
                <w:b/>
                <w:bCs/>
              </w:rPr>
              <w:t xml:space="preserve"> </w:t>
            </w:r>
            <w:r w:rsidRPr="007B64AD">
              <w:rPr>
                <w:b/>
                <w:bCs/>
              </w:rPr>
              <w:t xml:space="preserve">ja </w:t>
            </w:r>
            <w:r>
              <w:rPr>
                <w:b/>
                <w:bCs/>
              </w:rPr>
              <w:br/>
            </w:r>
            <w:r w:rsidRPr="007B64AD">
              <w:rPr>
                <w:b/>
                <w:bCs/>
              </w:rPr>
              <w:t>valitusaika</w:t>
            </w:r>
          </w:p>
        </w:tc>
        <w:tc>
          <w:tcPr>
            <w:tcW w:w="8074" w:type="dxa"/>
            <w:tcBorders>
              <w:bottom w:val="single" w:sz="4" w:space="0" w:color="auto"/>
              <w:right w:val="single" w:sz="4" w:space="0" w:color="auto"/>
            </w:tcBorders>
          </w:tcPr>
          <w:p w14:paraId="1DD57CB4" w14:textId="77777777" w:rsidR="00F15BA6" w:rsidRDefault="00F15BA6" w:rsidP="000104E8">
            <w:pPr>
              <w:spacing w:after="0"/>
            </w:pPr>
            <w:r w:rsidRPr="00D4215E">
              <w:t xml:space="preserve">Seuraaviin päätöksiin voidaan hakea muutosta kirjallisella valituksella. </w:t>
            </w:r>
          </w:p>
          <w:p w14:paraId="0E911663" w14:textId="77777777" w:rsidR="00EC5580" w:rsidRPr="00D4215E" w:rsidRDefault="00EC5580" w:rsidP="00EC5580">
            <w:r>
              <w:t>5§ ja 6§</w:t>
            </w:r>
          </w:p>
          <w:p w14:paraId="221DCFA6" w14:textId="1A3817DD" w:rsidR="00F15BA6" w:rsidRPr="00D4215E" w:rsidRDefault="00F15BA6" w:rsidP="00042843">
            <w:r w:rsidRPr="00D4215E">
              <w:t>Valitusviranomainen, jolle valitus osoitetaan:</w:t>
            </w:r>
            <w:r w:rsidR="009920C9">
              <w:t xml:space="preserve"> </w:t>
            </w:r>
          </w:p>
          <w:p w14:paraId="45599F99" w14:textId="77777777" w:rsidR="003203B4" w:rsidRPr="00D4215E" w:rsidRDefault="003203B4" w:rsidP="003203B4">
            <w:r>
              <w:t xml:space="preserve">                              </w:t>
            </w:r>
            <w:r w:rsidRPr="00D4215E">
              <w:t>hallinto-oikeus</w:t>
            </w:r>
          </w:p>
          <w:p w14:paraId="29BC2DFD" w14:textId="25630270" w:rsidR="00F15BA6" w:rsidRPr="00D4215E" w:rsidRDefault="00F15BA6" w:rsidP="00042843">
            <w:r w:rsidRPr="00D4215E">
              <w:t xml:space="preserve">Valitusasiakirjat jätetään </w:t>
            </w:r>
            <w:r w:rsidR="00EC5580">
              <w:t>Harjavallan</w:t>
            </w:r>
            <w:r w:rsidRPr="00D4215E">
              <w:t xml:space="preserve"> seurakunnan kirkkoherranvirastoon</w:t>
            </w:r>
            <w:r w:rsidR="008A3909">
              <w:t>/seurakun</w:t>
            </w:r>
            <w:r w:rsidR="001F48D3">
              <w:t>ta</w:t>
            </w:r>
            <w:r w:rsidR="008A3909">
              <w:t>toimistoon</w:t>
            </w:r>
            <w:r w:rsidRPr="00D4215E">
              <w:t xml:space="preserve"> </w:t>
            </w:r>
          </w:p>
          <w:p w14:paraId="4634F515" w14:textId="20FDBE42" w:rsidR="00F15BA6" w:rsidRPr="00D4215E" w:rsidRDefault="00F15BA6" w:rsidP="00B35D04">
            <w:pPr>
              <w:contextualSpacing/>
            </w:pPr>
            <w:r w:rsidRPr="00D4215E">
              <w:t>Käyntiosoite:</w:t>
            </w:r>
            <w:r w:rsidR="00EC5580">
              <w:t xml:space="preserve"> Kirkkokatu 3, Harjavalta</w:t>
            </w:r>
          </w:p>
          <w:p w14:paraId="78AB099B" w14:textId="22F23570" w:rsidR="00F15BA6" w:rsidRPr="00D4215E" w:rsidRDefault="00F15BA6" w:rsidP="00B35D04">
            <w:pPr>
              <w:contextualSpacing/>
            </w:pPr>
            <w:r w:rsidRPr="00D4215E">
              <w:t>Postiosoite:</w:t>
            </w:r>
            <w:r w:rsidR="00EC5580">
              <w:t xml:space="preserve"> Kirkkokatu 3, Harjavalta</w:t>
            </w:r>
          </w:p>
          <w:p w14:paraId="549C7D7D" w14:textId="77777777" w:rsidR="00F15BA6" w:rsidRPr="00D4215E" w:rsidRDefault="00F15BA6" w:rsidP="00B35D04">
            <w:pPr>
              <w:contextualSpacing/>
            </w:pPr>
            <w:r w:rsidRPr="00D4215E">
              <w:t>Telekopio:</w:t>
            </w:r>
          </w:p>
          <w:p w14:paraId="2F6D8417" w14:textId="0ED35AB7" w:rsidR="00F15BA6" w:rsidRDefault="00F15BA6" w:rsidP="00394F11">
            <w:pPr>
              <w:spacing w:line="480" w:lineRule="auto"/>
              <w:contextualSpacing/>
            </w:pPr>
            <w:r w:rsidRPr="00D4215E">
              <w:t>Sähköposti:</w:t>
            </w:r>
            <w:r w:rsidR="00EC5580">
              <w:t xml:space="preserve"> </w:t>
            </w:r>
            <w:r w:rsidR="00394F11">
              <w:t>evl</w:t>
            </w:r>
            <w:r w:rsidR="00D44A47">
              <w:t>-</w:t>
            </w:r>
            <w:r w:rsidR="00394F11">
              <w:t>harjavalta</w:t>
            </w:r>
            <w:r w:rsidR="00D44A47">
              <w:t>@</w:t>
            </w:r>
            <w:r w:rsidR="00394F11">
              <w:t>evl</w:t>
            </w:r>
            <w:r w:rsidR="00D44A47">
              <w:t>.fi</w:t>
            </w:r>
          </w:p>
        </w:tc>
      </w:tr>
      <w:tr w:rsidR="00F15BA6" w14:paraId="0344FBF8" w14:textId="77777777" w:rsidTr="00F15BA6">
        <w:tc>
          <w:tcPr>
            <w:tcW w:w="1767" w:type="dxa"/>
            <w:vMerge/>
            <w:tcBorders>
              <w:bottom w:val="single" w:sz="4" w:space="0" w:color="auto"/>
            </w:tcBorders>
          </w:tcPr>
          <w:p w14:paraId="6BE1508E" w14:textId="77777777" w:rsidR="00F15BA6" w:rsidRPr="00D4215E" w:rsidRDefault="00F15BA6">
            <w:pPr>
              <w:rPr>
                <w:sz w:val="20"/>
                <w:szCs w:val="20"/>
              </w:rPr>
            </w:pPr>
          </w:p>
        </w:tc>
        <w:tc>
          <w:tcPr>
            <w:tcW w:w="80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FD2A" w14:textId="3FCE1EBA" w:rsidR="00F15BA6" w:rsidRDefault="00F15BA6" w:rsidP="00C8716B">
            <w:pPr>
              <w:spacing w:before="40"/>
            </w:pPr>
            <w:r w:rsidRPr="00D4215E">
              <w:t>Valitusaika alkaa päätöksen tiedoksisaannista. Seurakunnan jäsenen katsotaan saaneen päätöksestä tiedon, kun pöytäkirja on asetettu yleisesti nähtäväksi.</w:t>
            </w:r>
          </w:p>
        </w:tc>
      </w:tr>
      <w:tr w:rsidR="002B4E7E" w:rsidRPr="00D4215E" w14:paraId="42EA72B8" w14:textId="77777777" w:rsidTr="00F15BA6">
        <w:tc>
          <w:tcPr>
            <w:tcW w:w="1767" w:type="dxa"/>
            <w:tcBorders>
              <w:top w:val="single" w:sz="4" w:space="0" w:color="auto"/>
            </w:tcBorders>
          </w:tcPr>
          <w:p w14:paraId="0883060E" w14:textId="0B5D7BE5" w:rsidR="002B4E7E" w:rsidRPr="007B64AD" w:rsidRDefault="002B4E7E" w:rsidP="007B64AD">
            <w:pPr>
              <w:rPr>
                <w:b/>
                <w:bCs/>
              </w:rPr>
            </w:pPr>
            <w:r w:rsidRPr="007B64AD">
              <w:rPr>
                <w:b/>
                <w:bCs/>
              </w:rPr>
              <w:t>Valituskirjelmä</w:t>
            </w:r>
          </w:p>
        </w:tc>
        <w:tc>
          <w:tcPr>
            <w:tcW w:w="8074" w:type="dxa"/>
            <w:tcBorders>
              <w:top w:val="single" w:sz="4" w:space="0" w:color="auto"/>
              <w:right w:val="single" w:sz="4" w:space="0" w:color="auto"/>
            </w:tcBorders>
          </w:tcPr>
          <w:p w14:paraId="7C3C0673" w14:textId="4B261033" w:rsidR="00076919" w:rsidRPr="00241BFE" w:rsidRDefault="00076919" w:rsidP="00793444">
            <w:pPr>
              <w:spacing w:before="40" w:after="40"/>
            </w:pPr>
            <w:r w:rsidRPr="00241BFE">
              <w:t>Valituksessa on ilmoitettava:</w:t>
            </w:r>
          </w:p>
          <w:p w14:paraId="3EA79151" w14:textId="0BA19CDD" w:rsidR="009927E8" w:rsidRPr="00241BFE" w:rsidRDefault="009927E8" w:rsidP="00814C5B">
            <w:pPr>
              <w:pStyle w:val="Luettelokappale"/>
              <w:numPr>
                <w:ilvl w:val="0"/>
                <w:numId w:val="4"/>
              </w:numPr>
              <w:ind w:left="714" w:hanging="357"/>
            </w:pPr>
            <w:r w:rsidRPr="00241BFE">
              <w:t>valittajan nimi ja yhteystiedot</w:t>
            </w:r>
          </w:p>
          <w:p w14:paraId="3D7E95BC" w14:textId="520B90DE" w:rsidR="009927E8" w:rsidRPr="00241BFE" w:rsidRDefault="009927E8" w:rsidP="00814C5B">
            <w:pPr>
              <w:pStyle w:val="Luettelokappale"/>
              <w:numPr>
                <w:ilvl w:val="0"/>
                <w:numId w:val="4"/>
              </w:numPr>
              <w:ind w:left="714" w:hanging="357"/>
            </w:pPr>
            <w:r w:rsidRPr="00241BFE">
              <w:t>postiosoite ja mahdollinen muu osoite, johon oikeudenkäyntiin liittyvät asiakirjat voidaan lähettää</w:t>
            </w:r>
          </w:p>
          <w:p w14:paraId="3C4327D0" w14:textId="20C17289" w:rsidR="009927E8" w:rsidRPr="00241BFE" w:rsidRDefault="009927E8" w:rsidP="00814C5B">
            <w:pPr>
              <w:pStyle w:val="Luettelokappale"/>
              <w:numPr>
                <w:ilvl w:val="0"/>
                <w:numId w:val="4"/>
              </w:numPr>
              <w:ind w:left="714" w:hanging="357"/>
            </w:pPr>
            <w:r w:rsidRPr="00241BFE">
              <w:t>sähköpostiosoite, jos valitusviranomaisen päätös voidaan antaa tiedoksi sähköisenä viestinä</w:t>
            </w:r>
          </w:p>
          <w:p w14:paraId="775B1A38" w14:textId="3853BC19" w:rsidR="009927E8" w:rsidRPr="00241BFE" w:rsidRDefault="009927E8" w:rsidP="00814C5B">
            <w:pPr>
              <w:pStyle w:val="Luettelokappale"/>
              <w:numPr>
                <w:ilvl w:val="0"/>
                <w:numId w:val="4"/>
              </w:numPr>
              <w:ind w:left="714" w:hanging="357"/>
            </w:pPr>
            <w:r w:rsidRPr="00241BFE">
              <w:t>päätös, johon haetaan muutosta</w:t>
            </w:r>
          </w:p>
          <w:p w14:paraId="7D09D75E" w14:textId="7F63EC1C" w:rsidR="009927E8" w:rsidRPr="00241BFE" w:rsidRDefault="009927E8" w:rsidP="00814C5B">
            <w:pPr>
              <w:pStyle w:val="Luettelokappale"/>
              <w:numPr>
                <w:ilvl w:val="0"/>
                <w:numId w:val="4"/>
              </w:numPr>
              <w:ind w:left="714" w:hanging="357"/>
            </w:pPr>
            <w:r w:rsidRPr="00241BFE">
              <w:t>miltä kohdin päätökseen haetaan muutosta ja mitä muutoksia siihen vaaditaan tehtäväksi</w:t>
            </w:r>
          </w:p>
          <w:p w14:paraId="7D982941" w14:textId="3765F6FE" w:rsidR="009927E8" w:rsidRPr="00241BFE" w:rsidRDefault="009927E8" w:rsidP="00814C5B">
            <w:pPr>
              <w:pStyle w:val="Luettelokappale"/>
              <w:numPr>
                <w:ilvl w:val="0"/>
                <w:numId w:val="4"/>
              </w:numPr>
              <w:ind w:left="714" w:hanging="357"/>
            </w:pPr>
            <w:r w:rsidRPr="00241BFE">
              <w:t>vaatimuksen perustelut</w:t>
            </w:r>
          </w:p>
          <w:p w14:paraId="64E8A385" w14:textId="5DC13BD3" w:rsidR="009927E8" w:rsidRPr="00241BFE" w:rsidRDefault="009927E8" w:rsidP="00814C5B">
            <w:pPr>
              <w:pStyle w:val="Luettelokappale"/>
              <w:numPr>
                <w:ilvl w:val="0"/>
                <w:numId w:val="4"/>
              </w:numPr>
              <w:ind w:left="714" w:hanging="357"/>
            </w:pPr>
            <w:r w:rsidRPr="00241BFE">
              <w:t>mihin valitusoikeus perustuu, jos valituksen kohteena oleva päätös ei kohdistu valittajaan</w:t>
            </w:r>
          </w:p>
          <w:p w14:paraId="289649D1" w14:textId="4A2B11C6" w:rsidR="00501E1A" w:rsidRPr="00D4215E" w:rsidRDefault="00501E1A" w:rsidP="00793444">
            <w:r w:rsidRPr="00241BFE">
              <w:t>Jos valittajan puhevaltaa käyttää hänen laillinen edustajansa tai asiamiehensä, myös tämän yhteystiedot on ilmoitettava. Yhteystietojen muutoksesta on valituksen vireillä ollessa ilmoitettava viipymättä valitusviranomaiselle.</w:t>
            </w:r>
          </w:p>
          <w:p w14:paraId="3FC6D06F" w14:textId="77777777" w:rsidR="00D33BBB" w:rsidRPr="00241BFE" w:rsidRDefault="00D33BBB" w:rsidP="00793444">
            <w:pPr>
              <w:spacing w:after="40"/>
            </w:pPr>
            <w:r w:rsidRPr="00241BFE">
              <w:t>Valitukseen on liitettävä:</w:t>
            </w:r>
          </w:p>
          <w:p w14:paraId="493705A5" w14:textId="4A7912D7" w:rsidR="00D33BBB" w:rsidRPr="00241BFE" w:rsidRDefault="00D33BBB" w:rsidP="00793444">
            <w:pPr>
              <w:pStyle w:val="Luettelokappale"/>
              <w:numPr>
                <w:ilvl w:val="0"/>
                <w:numId w:val="3"/>
              </w:numPr>
              <w:ind w:left="714" w:hanging="357"/>
            </w:pPr>
            <w:r w:rsidRPr="00241BFE">
              <w:t>valituksen kohteena oleva päätös valitusosoituksineen</w:t>
            </w:r>
          </w:p>
          <w:p w14:paraId="5EE0642E" w14:textId="21D4ADEE" w:rsidR="00D33BBB" w:rsidRPr="00241BFE" w:rsidRDefault="00D33BBB" w:rsidP="00793444">
            <w:pPr>
              <w:pStyle w:val="Luettelokappale"/>
              <w:numPr>
                <w:ilvl w:val="0"/>
                <w:numId w:val="3"/>
              </w:numPr>
              <w:ind w:left="714" w:hanging="357"/>
            </w:pPr>
            <w:r w:rsidRPr="00241BFE">
              <w:t>selvitys siitä, milloin valittaja on saanut päätöksen tiedoksi, tai muu selvitys valitusajan alkamisen ajankohdasta</w:t>
            </w:r>
          </w:p>
          <w:p w14:paraId="61701F5C" w14:textId="7721458B" w:rsidR="00D33BBB" w:rsidRPr="00241BFE" w:rsidRDefault="00D33BBB" w:rsidP="00793444">
            <w:pPr>
              <w:pStyle w:val="Luettelokappale"/>
              <w:numPr>
                <w:ilvl w:val="0"/>
                <w:numId w:val="3"/>
              </w:numPr>
              <w:ind w:left="714" w:hanging="357"/>
            </w:pPr>
            <w:r w:rsidRPr="00241BFE">
              <w:t>asiakirjat, joihin valittaja vetoaa vaatimuksensa tueksi, jollei niitä ole jo aikaisemmin toimitettu viranomaiselle.</w:t>
            </w:r>
          </w:p>
          <w:p w14:paraId="2C93F353" w14:textId="2F3E2764" w:rsidR="002B4E7E" w:rsidRPr="00793444" w:rsidRDefault="00D33BBB" w:rsidP="00C8716B">
            <w:r w:rsidRPr="00241BFE">
              <w:t>Asiamiehen on esitettävä valtakirja. Jollei valitusviranomainen toisin määrää, valtakirjaa ei kuitenkaan tarvitse esittää oikeudenkäynnistä hallintoasioissa annetun lain (808/2019) 5 luvun 32 §:ssä tarkoitetuissa tilanteissa.</w:t>
            </w:r>
          </w:p>
        </w:tc>
      </w:tr>
      <w:tr w:rsidR="002B4E7E" w14:paraId="49C052A6" w14:textId="77777777" w:rsidTr="00F15BA6">
        <w:tc>
          <w:tcPr>
            <w:tcW w:w="1767" w:type="dxa"/>
          </w:tcPr>
          <w:p w14:paraId="1AF3EEA5" w14:textId="02ECCD66" w:rsidR="002B4E7E" w:rsidRDefault="002B4E7E" w:rsidP="00ED2241">
            <w:r w:rsidRPr="00814C5B">
              <w:rPr>
                <w:b/>
                <w:bCs/>
              </w:rPr>
              <w:lastRenderedPageBreak/>
              <w:t>Valitusasia-kirjojen toimittaminen</w:t>
            </w:r>
          </w:p>
        </w:tc>
        <w:tc>
          <w:tcPr>
            <w:tcW w:w="8074" w:type="dxa"/>
            <w:tcBorders>
              <w:right w:val="single" w:sz="4" w:space="0" w:color="auto"/>
            </w:tcBorders>
          </w:tcPr>
          <w:p w14:paraId="5C4121F3" w14:textId="5BC8A329" w:rsidR="002B4E7E" w:rsidRDefault="00B54D7D" w:rsidP="00ED2241">
            <w:pPr>
              <w:spacing w:before="40"/>
            </w:pPr>
            <w:r w:rsidRPr="00241BFE">
              <w:t>Valitusasiakirjat on toimitettava valitusajassa päätöksessä mainit</w:t>
            </w:r>
            <w:r w:rsidR="002A1D0C" w:rsidRPr="00241BFE">
              <w:t>tuun kirkkoherranvirastoon</w:t>
            </w:r>
            <w:r w:rsidR="001F48D3">
              <w:t xml:space="preserve"> tai seurakuntatoimistoon</w:t>
            </w:r>
            <w:r w:rsidRPr="00241BFE">
              <w:t>. Omalla vastuulla valitusasiakirjat voi lähettää postitse, lähetin välityksellä tai sähköisesti. Postiin valitusasiakirjat on jätettävä niin ajoissa, että ne ehtivät perille valitusajan viimeisenä päivänä ennen viraston aukioloajan päättymistä</w:t>
            </w:r>
            <w:r w:rsidR="008D3A49" w:rsidRPr="00241BFE">
              <w:t xml:space="preserve"> ennen klo 16</w:t>
            </w:r>
            <w:r w:rsidRPr="00241BFE">
              <w:t>. Sähköinen viesti katsotaan saapuneeksi viranomaiselle silloin, kun se on viranomaisen käytettävissä vastaanottolaitteessa tai tietojärjestelmässä siten, että sitä voidaan käsitellä.</w:t>
            </w:r>
          </w:p>
        </w:tc>
      </w:tr>
      <w:tr w:rsidR="002B4E7E" w14:paraId="555BB885" w14:textId="77777777" w:rsidTr="00F15BA6">
        <w:tc>
          <w:tcPr>
            <w:tcW w:w="1767" w:type="dxa"/>
          </w:tcPr>
          <w:p w14:paraId="722F8F4E" w14:textId="77777777" w:rsidR="002B4E7E" w:rsidRPr="00814C5B" w:rsidRDefault="002B4E7E" w:rsidP="00814C5B">
            <w:pPr>
              <w:rPr>
                <w:b/>
                <w:bCs/>
              </w:rPr>
            </w:pPr>
            <w:r w:rsidRPr="00814C5B">
              <w:rPr>
                <w:b/>
                <w:bCs/>
              </w:rPr>
              <w:t>Lisätietoja</w:t>
            </w:r>
          </w:p>
        </w:tc>
        <w:tc>
          <w:tcPr>
            <w:tcW w:w="8074" w:type="dxa"/>
            <w:tcBorders>
              <w:right w:val="single" w:sz="4" w:space="0" w:color="auto"/>
            </w:tcBorders>
          </w:tcPr>
          <w:p w14:paraId="42444668" w14:textId="77777777" w:rsidR="002B4E7E" w:rsidRDefault="002B4E7E" w:rsidP="00C8716B"/>
          <w:p w14:paraId="504DD7C6" w14:textId="77777777" w:rsidR="002B4E7E" w:rsidRDefault="002B4E7E">
            <w:pPr>
              <w:pStyle w:val="Yltunniste"/>
              <w:tabs>
                <w:tab w:val="clear" w:pos="4819"/>
                <w:tab w:val="clear" w:pos="9638"/>
                <w:tab w:val="left" w:pos="5220"/>
                <w:tab w:val="left" w:pos="7200"/>
                <w:tab w:val="left" w:pos="8460"/>
              </w:tabs>
            </w:pPr>
          </w:p>
        </w:tc>
      </w:tr>
      <w:tr w:rsidR="002B4E7E" w14:paraId="1EC750BA" w14:textId="77777777" w:rsidTr="00F15BA6">
        <w:tc>
          <w:tcPr>
            <w:tcW w:w="1767" w:type="dxa"/>
          </w:tcPr>
          <w:p w14:paraId="59A357E3" w14:textId="333F9B4C" w:rsidR="002B4E7E" w:rsidRDefault="002B4E7E" w:rsidP="00ED2241">
            <w:r w:rsidRPr="00814C5B">
              <w:rPr>
                <w:b/>
                <w:bCs/>
              </w:rPr>
              <w:t>Oikeuden-käyntimaksu</w:t>
            </w:r>
          </w:p>
        </w:tc>
        <w:tc>
          <w:tcPr>
            <w:tcW w:w="8074" w:type="dxa"/>
            <w:tcBorders>
              <w:right w:val="single" w:sz="4" w:space="0" w:color="auto"/>
            </w:tcBorders>
          </w:tcPr>
          <w:p w14:paraId="561C8280" w14:textId="6C8A0B71" w:rsidR="002B4E7E" w:rsidRDefault="004B4C39" w:rsidP="00ED2241">
            <w:pPr>
              <w:spacing w:before="40"/>
            </w:pPr>
            <w:r w:rsidRPr="00673DD2">
              <w:t xml:space="preserve">Oikeudenkäyntimaksuista säädetään </w:t>
            </w:r>
            <w:r w:rsidR="00012EAB" w:rsidRPr="00673DD2">
              <w:t>t</w:t>
            </w:r>
            <w:r w:rsidRPr="00673DD2">
              <w:t>uomioistuinmaksulaissa (1455/2015). Lain 5 §:n 13 kohdan mukaan maksua ei peritä kirkollis</w:t>
            </w:r>
            <w:r w:rsidR="007F2A2F" w:rsidRPr="00673DD2">
              <w:t>ia vaaleja koskevissa asioissa.</w:t>
            </w:r>
          </w:p>
        </w:tc>
      </w:tr>
      <w:tr w:rsidR="002B4E7E" w14:paraId="03B3FF94" w14:textId="77777777" w:rsidTr="00F15BA6">
        <w:tblPrEx>
          <w:tblCellMar>
            <w:top w:w="0" w:type="dxa"/>
          </w:tblCellMar>
        </w:tblPrEx>
        <w:tc>
          <w:tcPr>
            <w:tcW w:w="1767" w:type="dxa"/>
            <w:tcMar>
              <w:top w:w="28" w:type="dxa"/>
            </w:tcMar>
          </w:tcPr>
          <w:p w14:paraId="5F70BC72" w14:textId="77777777" w:rsidR="002B4E7E" w:rsidRDefault="002B4E7E">
            <w:pPr>
              <w:pStyle w:val="Yltunniste"/>
              <w:tabs>
                <w:tab w:val="clear" w:pos="4819"/>
                <w:tab w:val="clear" w:pos="9638"/>
                <w:tab w:val="left" w:pos="5220"/>
                <w:tab w:val="left" w:pos="7200"/>
                <w:tab w:val="left" w:pos="8460"/>
              </w:tabs>
            </w:pPr>
          </w:p>
        </w:tc>
        <w:tc>
          <w:tcPr>
            <w:tcW w:w="8074" w:type="dxa"/>
            <w:tcBorders>
              <w:right w:val="single" w:sz="4" w:space="0" w:color="auto"/>
            </w:tcBorders>
            <w:tcMar>
              <w:top w:w="28" w:type="dxa"/>
            </w:tcMar>
          </w:tcPr>
          <w:p w14:paraId="56D6A63B" w14:textId="11CB8539" w:rsidR="002B4E7E" w:rsidRDefault="002B4E7E" w:rsidP="00ED2241">
            <w:pPr>
              <w:spacing w:before="40"/>
              <w:rPr>
                <w:b/>
                <w:bCs/>
              </w:rPr>
            </w:pPr>
            <w:r w:rsidRPr="00ED2241">
              <w:rPr>
                <w:b/>
                <w:bCs/>
              </w:rPr>
              <w:t xml:space="preserve">Yksityiskohtainen </w:t>
            </w:r>
            <w:r w:rsidR="003253A8" w:rsidRPr="00ED2241">
              <w:rPr>
                <w:b/>
                <w:bCs/>
              </w:rPr>
              <w:t>valitusosoitus liitetään</w:t>
            </w:r>
            <w:r w:rsidRPr="00ED2241">
              <w:rPr>
                <w:b/>
                <w:bCs/>
              </w:rPr>
              <w:t xml:space="preserve"> pöytäkirjanotteeseen. </w:t>
            </w:r>
          </w:p>
        </w:tc>
      </w:tr>
    </w:tbl>
    <w:p w14:paraId="2B608897" w14:textId="77777777" w:rsidR="002B4E7E" w:rsidRDefault="002B4E7E" w:rsidP="00C818E5">
      <w:pPr>
        <w:pStyle w:val="Yltunniste"/>
        <w:tabs>
          <w:tab w:val="clear" w:pos="4819"/>
          <w:tab w:val="clear" w:pos="9638"/>
          <w:tab w:val="left" w:pos="5220"/>
          <w:tab w:val="left" w:pos="7200"/>
          <w:tab w:val="left" w:pos="8460"/>
        </w:tabs>
      </w:pPr>
    </w:p>
    <w:sectPr w:rsidR="002B4E7E" w:rsidSect="001D1515">
      <w:headerReference w:type="default" r:id="rId10"/>
      <w:footerReference w:type="default" r:id="rId11"/>
      <w:pgSz w:w="11906" w:h="16838" w:code="9"/>
      <w:pgMar w:top="567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8F90E" w14:textId="77777777" w:rsidR="00025FF3" w:rsidRDefault="00025FF3">
      <w:r>
        <w:separator/>
      </w:r>
    </w:p>
  </w:endnote>
  <w:endnote w:type="continuationSeparator" w:id="0">
    <w:p w14:paraId="143E33BA" w14:textId="77777777" w:rsidR="00025FF3" w:rsidRDefault="00025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3D286" w14:textId="77777777" w:rsidR="001E32D2" w:rsidRPr="00476EF2" w:rsidRDefault="001E32D2" w:rsidP="00476EF2">
    <w:pPr>
      <w:jc w:val="right"/>
      <w:rPr>
        <w:szCs w:val="22"/>
      </w:rPr>
    </w:pPr>
    <w:r w:rsidRPr="00476EF2">
      <w:rPr>
        <w:szCs w:val="22"/>
      </w:rPr>
      <w:t>Liitetään pöytäkirjaan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28BC6" w14:textId="77777777" w:rsidR="00025FF3" w:rsidRDefault="00025FF3">
      <w:r>
        <w:separator/>
      </w:r>
    </w:p>
  </w:footnote>
  <w:footnote w:type="continuationSeparator" w:id="0">
    <w:p w14:paraId="1F7C785C" w14:textId="77777777" w:rsidR="00025FF3" w:rsidRDefault="00025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642311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AD5B05" w14:textId="50E2F5C2" w:rsidR="001D1515" w:rsidRPr="001D1515" w:rsidRDefault="001D1515" w:rsidP="001D1515">
        <w:pPr>
          <w:pStyle w:val="Yltunniste"/>
          <w:jc w:val="right"/>
          <w:rPr>
            <w:sz w:val="20"/>
            <w:szCs w:val="20"/>
          </w:rPr>
        </w:pPr>
        <w:r w:rsidRPr="001D1515">
          <w:rPr>
            <w:sz w:val="20"/>
            <w:szCs w:val="20"/>
          </w:rPr>
          <w:fldChar w:fldCharType="begin"/>
        </w:r>
        <w:r w:rsidRPr="001D1515">
          <w:rPr>
            <w:sz w:val="20"/>
            <w:szCs w:val="20"/>
          </w:rPr>
          <w:instrText>PAGE   \* MERGEFORMAT</w:instrText>
        </w:r>
        <w:r w:rsidRPr="001D1515">
          <w:rPr>
            <w:sz w:val="20"/>
            <w:szCs w:val="20"/>
          </w:rPr>
          <w:fldChar w:fldCharType="separate"/>
        </w:r>
        <w:r w:rsidRPr="001D1515">
          <w:rPr>
            <w:sz w:val="20"/>
            <w:szCs w:val="20"/>
          </w:rPr>
          <w:t>2</w:t>
        </w:r>
        <w:r w:rsidRPr="001D151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1087A"/>
    <w:multiLevelType w:val="hybridMultilevel"/>
    <w:tmpl w:val="9F168F96"/>
    <w:lvl w:ilvl="0" w:tplc="9CA01C5E">
      <w:start w:val="1"/>
      <w:numFmt w:val="bullet"/>
      <w:lvlText w:val="‒"/>
      <w:lvlJc w:val="left"/>
      <w:pPr>
        <w:ind w:left="1077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4E84573A"/>
    <w:multiLevelType w:val="hybridMultilevel"/>
    <w:tmpl w:val="0D62BEAA"/>
    <w:lvl w:ilvl="0" w:tplc="9CA01C5E">
      <w:start w:val="1"/>
      <w:numFmt w:val="bullet"/>
      <w:lvlText w:val="‒"/>
      <w:lvlJc w:val="left"/>
      <w:pPr>
        <w:ind w:left="1077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57273832"/>
    <w:multiLevelType w:val="hybridMultilevel"/>
    <w:tmpl w:val="71C407BC"/>
    <w:lvl w:ilvl="0" w:tplc="D5248400">
      <w:start w:val="30"/>
      <w:numFmt w:val="bullet"/>
      <w:lvlText w:val="–"/>
      <w:lvlJc w:val="left"/>
      <w:pPr>
        <w:tabs>
          <w:tab w:val="num" w:pos="830"/>
        </w:tabs>
        <w:ind w:left="83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3" w15:restartNumberingAfterBreak="0">
    <w:nsid w:val="57714DA1"/>
    <w:multiLevelType w:val="hybridMultilevel"/>
    <w:tmpl w:val="D9A4FB1A"/>
    <w:lvl w:ilvl="0" w:tplc="1BCA6F22">
      <w:start w:val="30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3978557">
    <w:abstractNumId w:val="3"/>
  </w:num>
  <w:num w:numId="2" w16cid:durableId="1493837394">
    <w:abstractNumId w:val="2"/>
  </w:num>
  <w:num w:numId="3" w16cid:durableId="841898019">
    <w:abstractNumId w:val="0"/>
  </w:num>
  <w:num w:numId="4" w16cid:durableId="1817212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mirrorMargins/>
  <w:proofState w:spelling="clean" w:grammar="clean"/>
  <w:attachedTemplate r:id="rId1"/>
  <w:defaultTabStop w:val="1304"/>
  <w:autoHyphenation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E7E"/>
    <w:rsid w:val="000104E8"/>
    <w:rsid w:val="00012EAB"/>
    <w:rsid w:val="00013D90"/>
    <w:rsid w:val="00014FBF"/>
    <w:rsid w:val="00016244"/>
    <w:rsid w:val="00025FF3"/>
    <w:rsid w:val="000303DD"/>
    <w:rsid w:val="00042843"/>
    <w:rsid w:val="00076919"/>
    <w:rsid w:val="000C539B"/>
    <w:rsid w:val="000F150B"/>
    <w:rsid w:val="000F69C6"/>
    <w:rsid w:val="00114D55"/>
    <w:rsid w:val="001446E0"/>
    <w:rsid w:val="00155070"/>
    <w:rsid w:val="001A1737"/>
    <w:rsid w:val="001D0786"/>
    <w:rsid w:val="001D1515"/>
    <w:rsid w:val="001E090C"/>
    <w:rsid w:val="001E32D2"/>
    <w:rsid w:val="001F48D3"/>
    <w:rsid w:val="0022799D"/>
    <w:rsid w:val="00231333"/>
    <w:rsid w:val="00241BFE"/>
    <w:rsid w:val="0027177B"/>
    <w:rsid w:val="002A1D0C"/>
    <w:rsid w:val="002A3E0F"/>
    <w:rsid w:val="002B4E7E"/>
    <w:rsid w:val="00314047"/>
    <w:rsid w:val="003203B4"/>
    <w:rsid w:val="00324B13"/>
    <w:rsid w:val="003253A8"/>
    <w:rsid w:val="003872E1"/>
    <w:rsid w:val="00394F11"/>
    <w:rsid w:val="003A2985"/>
    <w:rsid w:val="003C21F7"/>
    <w:rsid w:val="003E7213"/>
    <w:rsid w:val="003F6652"/>
    <w:rsid w:val="00472A87"/>
    <w:rsid w:val="00473BCA"/>
    <w:rsid w:val="00476EF2"/>
    <w:rsid w:val="004A2B2C"/>
    <w:rsid w:val="004B4AE6"/>
    <w:rsid w:val="004B4C39"/>
    <w:rsid w:val="004C508F"/>
    <w:rsid w:val="004E2238"/>
    <w:rsid w:val="00501E1A"/>
    <w:rsid w:val="00550FB4"/>
    <w:rsid w:val="00562F31"/>
    <w:rsid w:val="005664B4"/>
    <w:rsid w:val="00570947"/>
    <w:rsid w:val="005939FB"/>
    <w:rsid w:val="00623250"/>
    <w:rsid w:val="00631067"/>
    <w:rsid w:val="00651007"/>
    <w:rsid w:val="006606D7"/>
    <w:rsid w:val="00673DD2"/>
    <w:rsid w:val="00680DCB"/>
    <w:rsid w:val="006C0FC2"/>
    <w:rsid w:val="006D294A"/>
    <w:rsid w:val="007229ED"/>
    <w:rsid w:val="00745A37"/>
    <w:rsid w:val="00753963"/>
    <w:rsid w:val="00775229"/>
    <w:rsid w:val="00793444"/>
    <w:rsid w:val="007B64AD"/>
    <w:rsid w:val="007C5374"/>
    <w:rsid w:val="007C5EFB"/>
    <w:rsid w:val="007F2A2F"/>
    <w:rsid w:val="0080641A"/>
    <w:rsid w:val="00814C5B"/>
    <w:rsid w:val="00841E01"/>
    <w:rsid w:val="008476ED"/>
    <w:rsid w:val="0086681C"/>
    <w:rsid w:val="008A3909"/>
    <w:rsid w:val="008B04C8"/>
    <w:rsid w:val="008D3A49"/>
    <w:rsid w:val="008F5882"/>
    <w:rsid w:val="0093318A"/>
    <w:rsid w:val="009920C9"/>
    <w:rsid w:val="009927E8"/>
    <w:rsid w:val="009B2A87"/>
    <w:rsid w:val="009C3F56"/>
    <w:rsid w:val="009E3EC6"/>
    <w:rsid w:val="00A326E3"/>
    <w:rsid w:val="00A8378B"/>
    <w:rsid w:val="00A92A8D"/>
    <w:rsid w:val="00AA13A9"/>
    <w:rsid w:val="00B10909"/>
    <w:rsid w:val="00B35D04"/>
    <w:rsid w:val="00B54D7D"/>
    <w:rsid w:val="00B6514D"/>
    <w:rsid w:val="00BA4E3D"/>
    <w:rsid w:val="00BD1504"/>
    <w:rsid w:val="00BF637A"/>
    <w:rsid w:val="00C10550"/>
    <w:rsid w:val="00C818E5"/>
    <w:rsid w:val="00C8716B"/>
    <w:rsid w:val="00CA69BC"/>
    <w:rsid w:val="00CB5116"/>
    <w:rsid w:val="00CC5C44"/>
    <w:rsid w:val="00CD1963"/>
    <w:rsid w:val="00CD532D"/>
    <w:rsid w:val="00CF3D03"/>
    <w:rsid w:val="00D33BBB"/>
    <w:rsid w:val="00D3757F"/>
    <w:rsid w:val="00D4215E"/>
    <w:rsid w:val="00D44A47"/>
    <w:rsid w:val="00D64355"/>
    <w:rsid w:val="00D97613"/>
    <w:rsid w:val="00DA34CF"/>
    <w:rsid w:val="00DC3A30"/>
    <w:rsid w:val="00DC3A35"/>
    <w:rsid w:val="00DE0C39"/>
    <w:rsid w:val="00E06D9E"/>
    <w:rsid w:val="00E139D3"/>
    <w:rsid w:val="00E36B2D"/>
    <w:rsid w:val="00E8302C"/>
    <w:rsid w:val="00EA78A4"/>
    <w:rsid w:val="00EB0ACF"/>
    <w:rsid w:val="00EC04AA"/>
    <w:rsid w:val="00EC5580"/>
    <w:rsid w:val="00EC7DB1"/>
    <w:rsid w:val="00ED2241"/>
    <w:rsid w:val="00F15BA6"/>
    <w:rsid w:val="00F22BB8"/>
    <w:rsid w:val="00F3303A"/>
    <w:rsid w:val="00F33F42"/>
    <w:rsid w:val="00F74FD5"/>
    <w:rsid w:val="00F7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6C31B7"/>
  <w14:defaultImageDpi w14:val="96"/>
  <w15:docId w15:val="{5A0FF690-7BD7-4554-8B4A-E4093959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/>
    <w:lsdException w:name="Default Paragraph Font" w:semiHidden="1"/>
    <w:lsdException w:name="Body Text" w:semiHidden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014FBF"/>
    <w:pPr>
      <w:tabs>
        <w:tab w:val="left" w:pos="1304"/>
        <w:tab w:val="left" w:pos="5041"/>
        <w:tab w:val="left" w:pos="7558"/>
      </w:tabs>
      <w:spacing w:line="360" w:lineRule="auto"/>
    </w:pPr>
    <w:rPr>
      <w:rFonts w:ascii="Open Sans" w:hAnsi="Open Sans" w:cs="Arial"/>
      <w:szCs w:val="16"/>
    </w:rPr>
  </w:style>
  <w:style w:type="paragraph" w:styleId="Otsikko1">
    <w:name w:val="heading 1"/>
    <w:basedOn w:val="Normaali"/>
    <w:next w:val="Normaali"/>
    <w:link w:val="Otsikko1Char"/>
    <w:uiPriority w:val="99"/>
    <w:qFormat/>
    <w:rsid w:val="00114D55"/>
    <w:pPr>
      <w:keepNext/>
      <w:spacing w:before="240"/>
      <w:outlineLvl w:val="0"/>
    </w:pPr>
    <w:rPr>
      <w:b/>
      <w:bCs/>
      <w:kern w:val="32"/>
      <w:sz w:val="28"/>
      <w:szCs w:val="20"/>
    </w:rPr>
  </w:style>
  <w:style w:type="paragraph" w:styleId="Otsikko2">
    <w:name w:val="heading 2"/>
    <w:basedOn w:val="Normaali"/>
    <w:next w:val="Normaali"/>
    <w:link w:val="Otsikko2Char"/>
    <w:uiPriority w:val="99"/>
    <w:qFormat/>
    <w:rsid w:val="000C539B"/>
    <w:pPr>
      <w:keepNext/>
      <w:tabs>
        <w:tab w:val="left" w:pos="5220"/>
        <w:tab w:val="left" w:pos="7200"/>
        <w:tab w:val="left" w:pos="8460"/>
      </w:tabs>
      <w:outlineLvl w:val="1"/>
    </w:pPr>
    <w:rPr>
      <w:b/>
      <w:b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9"/>
    <w:locked/>
    <w:rsid w:val="00114D55"/>
    <w:rPr>
      <w:rFonts w:ascii="Open Sans" w:hAnsi="Open Sans" w:cs="Arial"/>
      <w:b/>
      <w:bCs/>
      <w:kern w:val="32"/>
      <w:sz w:val="28"/>
      <w:szCs w:val="20"/>
    </w:rPr>
  </w:style>
  <w:style w:type="character" w:customStyle="1" w:styleId="Otsikko2Char">
    <w:name w:val="Otsikko 2 Char"/>
    <w:basedOn w:val="Kappaleenoletusfontti"/>
    <w:link w:val="Otsikko2"/>
    <w:uiPriority w:val="99"/>
    <w:locked/>
    <w:rsid w:val="000C539B"/>
    <w:rPr>
      <w:rFonts w:ascii="Open Sans" w:hAnsi="Open Sans" w:cs="Arial"/>
      <w:b/>
      <w:bCs/>
      <w:sz w:val="24"/>
      <w:szCs w:val="16"/>
    </w:rPr>
  </w:style>
  <w:style w:type="paragraph" w:styleId="Yltunniste">
    <w:name w:val="header"/>
    <w:basedOn w:val="Normaali"/>
    <w:link w:val="YltunnisteChar"/>
    <w:uiPriority w:val="99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locked/>
    <w:rPr>
      <w:rFonts w:ascii="Arial" w:hAnsi="Arial" w:cs="Arial"/>
      <w:sz w:val="16"/>
      <w:szCs w:val="16"/>
    </w:rPr>
  </w:style>
  <w:style w:type="paragraph" w:styleId="Alatunniste">
    <w:name w:val="footer"/>
    <w:basedOn w:val="Normaali"/>
    <w:link w:val="AlatunnisteChar"/>
    <w:uiPriority w:val="99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locked/>
    <w:rPr>
      <w:rFonts w:ascii="Arial" w:hAnsi="Arial" w:cs="Arial"/>
      <w:sz w:val="16"/>
      <w:szCs w:val="16"/>
    </w:rPr>
  </w:style>
  <w:style w:type="paragraph" w:styleId="Leipteksti">
    <w:name w:val="Body Text"/>
    <w:basedOn w:val="Normaali"/>
    <w:link w:val="LeiptekstiChar"/>
    <w:uiPriority w:val="99"/>
    <w:pPr>
      <w:jc w:val="both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locked/>
    <w:rPr>
      <w:rFonts w:ascii="Arial" w:hAnsi="Arial" w:cs="Arial"/>
      <w:sz w:val="16"/>
      <w:szCs w:val="16"/>
    </w:rPr>
  </w:style>
  <w:style w:type="table" w:styleId="TaulukkoRuudukko">
    <w:name w:val="Table Grid"/>
    <w:basedOn w:val="Normaalitaulukko"/>
    <w:uiPriority w:val="59"/>
    <w:rsid w:val="00C818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86681C"/>
    <w:rPr>
      <w:rFonts w:ascii="Tahoma" w:hAnsi="Tahoma" w:cs="Tahoma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locked/>
    <w:rsid w:val="0086681C"/>
    <w:rPr>
      <w:rFonts w:ascii="Tahoma" w:hAnsi="Tahoma" w:cs="Tahoma"/>
      <w:sz w:val="16"/>
      <w:szCs w:val="16"/>
    </w:rPr>
  </w:style>
  <w:style w:type="paragraph" w:styleId="Luettelokappale">
    <w:name w:val="List Paragraph"/>
    <w:basedOn w:val="Normaali"/>
    <w:uiPriority w:val="34"/>
    <w:qFormat/>
    <w:rsid w:val="00793444"/>
    <w:pPr>
      <w:ind w:left="714" w:hanging="357"/>
      <w:contextualSpacing/>
    </w:pPr>
  </w:style>
  <w:style w:type="paragraph" w:styleId="Otsikko">
    <w:name w:val="Title"/>
    <w:basedOn w:val="Normaali"/>
    <w:next w:val="Normaali"/>
    <w:link w:val="OtsikkoChar"/>
    <w:uiPriority w:val="10"/>
    <w:rsid w:val="00114D55"/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14D55"/>
    <w:rPr>
      <w:rFonts w:ascii="Open Sans" w:eastAsiaTheme="majorEastAsia" w:hAnsi="Open Sans" w:cstheme="majorBidi"/>
      <w:b/>
      <w:spacing w:val="-10"/>
      <w:kern w:val="28"/>
      <w:sz w:val="2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vl-mle\Application%20Data\Microsoft\Mallit\Perusasiakirja.dot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70FE7528CECAA4A8D8C7E47707C9567" ma:contentTypeVersion="10" ma:contentTypeDescription="Luo uusi asiakirja." ma:contentTypeScope="" ma:versionID="a5fcd33a67081e111d7e853897b8ee9a">
  <xsd:schema xmlns:xsd="http://www.w3.org/2001/XMLSchema" xmlns:xs="http://www.w3.org/2001/XMLSchema" xmlns:p="http://schemas.microsoft.com/office/2006/metadata/properties" xmlns:ns2="9258a982-bc5d-4c7e-a7f2-46b5f5c13778" xmlns:ns3="40109494-eb92-4036-b74f-86d84f7af600" targetNamespace="http://schemas.microsoft.com/office/2006/metadata/properties" ma:root="true" ma:fieldsID="fdaf494445ebf208457669a059002a3d" ns2:_="" ns3:_="">
    <xsd:import namespace="9258a982-bc5d-4c7e-a7f2-46b5f5c13778"/>
    <xsd:import namespace="40109494-eb92-4036-b74f-86d84f7af6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a982-bc5d-4c7e-a7f2-46b5f5c13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09494-eb92-4036-b74f-86d84f7af60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B41C70-7818-4B59-AF8E-C5E53C6984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0AF2AA-B9F4-475A-ACF9-749729EB6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8a982-bc5d-4c7e-a7f2-46b5f5c13778"/>
    <ds:schemaRef ds:uri="40109494-eb92-4036-b74f-86d84f7af6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7F7340-5C1A-4B53-A22F-8039F2FDE5ED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Perusasiakirja</Template>
  <TotalTime>5</TotalTime>
  <Pages>3</Pages>
  <Words>350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Vaalilautakunnan pöytäkirja 2_Valitusosoitus_2022</vt:lpstr>
    </vt:vector>
  </TitlesOfParts>
  <Company>Kirkkohallitus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Vaalilautakunnan pöytäkirja 2 Valitusosoitus</dc:title>
  <dc:subject/>
  <dc:creator>Kirkkohallitus</dc:creator>
  <cp:keywords/>
  <dc:description/>
  <cp:lastModifiedBy>Lindgren Tuomo</cp:lastModifiedBy>
  <cp:revision>11</cp:revision>
  <cp:lastPrinted>2014-04-14T12:50:00Z</cp:lastPrinted>
  <dcterms:created xsi:type="dcterms:W3CDTF">2026-03-18T16:20:00Z</dcterms:created>
  <dcterms:modified xsi:type="dcterms:W3CDTF">2026-09-17T12:25:00Z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0x010100E70FE7528CECAA4A8D8C7E47707C9567</vt:lpwstr>
  </property>
  <property fmtid="{D5CDD505-2E9C-101B-9397-08002B2CF9AE}" pid="3" name="Order">
    <vt:r8>100</vt:r8>
  </property>
</Properties>
</file>